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62" w:type="dxa"/>
        <w:tblLayout w:type="fixed"/>
        <w:tblCellMar>
          <w:left w:w="144" w:type="dxa"/>
          <w:bottom w:w="360" w:type="dxa"/>
          <w:right w:w="144" w:type="dxa"/>
        </w:tblCellMar>
        <w:tblLook w:val="04A0" w:firstRow="1" w:lastRow="0" w:firstColumn="1" w:lastColumn="0" w:noHBand="0" w:noVBand="1"/>
        <w:tblDescription w:val="Ansioluettelo"/>
      </w:tblPr>
      <w:tblGrid>
        <w:gridCol w:w="2212"/>
        <w:gridCol w:w="7650"/>
      </w:tblGrid>
      <w:tr w:rsidR="00520D41" w14:paraId="486FFA33" w14:textId="77777777" w:rsidTr="004B2833">
        <w:tc>
          <w:tcPr>
            <w:tcW w:w="2212" w:type="dxa"/>
          </w:tcPr>
          <w:p w14:paraId="0457BF09" w14:textId="77777777" w:rsidR="00520D41" w:rsidRPr="00F826B2" w:rsidRDefault="00520D41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7650" w:type="dxa"/>
            <w:tcMar>
              <w:bottom w:w="576" w:type="dxa"/>
            </w:tcMar>
          </w:tcPr>
          <w:p w14:paraId="354875AA" w14:textId="77777777" w:rsidR="00520D41" w:rsidRPr="00F826B2" w:rsidRDefault="009A3D6B">
            <w:pPr>
              <w:pStyle w:val="Nimi"/>
              <w:rPr>
                <w:color w:val="FF0000"/>
              </w:rPr>
            </w:pPr>
            <w:sdt>
              <w:sdtPr>
                <w:rPr>
                  <w:color w:val="FF0000"/>
                </w:rPr>
                <w:alias w:val="Oma nimi"/>
                <w:tag w:val=""/>
                <w:id w:val="1197042864"/>
                <w:placeholder>
                  <w:docPart w:val="4AAA335BF81E4FB89CE69C2B519D02B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15:appearance w15:val="hidden"/>
                <w:text/>
              </w:sdtPr>
              <w:sdtEndPr/>
              <w:sdtContent>
                <w:r w:rsidR="00245BE4">
                  <w:rPr>
                    <w:color w:val="FF0000"/>
                  </w:rPr>
                  <w:t xml:space="preserve">         </w:t>
                </w:r>
                <w:r w:rsidR="00CB12BB">
                  <w:rPr>
                    <w:color w:val="FF0000"/>
                    <w:lang w:val="es-ES"/>
                  </w:rPr>
                  <w:t>OFERTA DE EMPLEO</w:t>
                </w:r>
              </w:sdtContent>
            </w:sdt>
          </w:p>
          <w:p w14:paraId="37D6D9D8" w14:textId="77777777" w:rsidR="00520D41" w:rsidRPr="00F826B2" w:rsidRDefault="00520D41" w:rsidP="00F826B2">
            <w:pPr>
              <w:pStyle w:val="Sinespaciado"/>
              <w:rPr>
                <w:color w:val="FF0000"/>
              </w:rPr>
            </w:pPr>
          </w:p>
        </w:tc>
      </w:tr>
      <w:tr w:rsidR="00520D41" w14:paraId="33B3A600" w14:textId="77777777" w:rsidTr="004B2833">
        <w:tc>
          <w:tcPr>
            <w:tcW w:w="2212" w:type="dxa"/>
          </w:tcPr>
          <w:p w14:paraId="0ADE625A" w14:textId="77777777" w:rsidR="00520D41" w:rsidRPr="00F826B2" w:rsidRDefault="00F826B2">
            <w:pPr>
              <w:pStyle w:val="Ttulo1"/>
              <w:rPr>
                <w:color w:val="FF0000"/>
              </w:rPr>
            </w:pPr>
            <w:r w:rsidRPr="00F826B2">
              <w:rPr>
                <w:color w:val="FF0000"/>
              </w:rPr>
              <w:t>EMPRESA</w:t>
            </w:r>
          </w:p>
        </w:tc>
        <w:tc>
          <w:tcPr>
            <w:tcW w:w="7650" w:type="dxa"/>
          </w:tcPr>
          <w:p w14:paraId="106FD8C9" w14:textId="77777777" w:rsidR="00520D41" w:rsidRDefault="00F826B2" w:rsidP="00F826B2">
            <w:r>
              <w:t>Nombre</w:t>
            </w:r>
          </w:p>
          <w:p w14:paraId="2DDC5270" w14:textId="77777777" w:rsidR="00F826B2" w:rsidRDefault="00F826B2" w:rsidP="00F826B2">
            <w:r>
              <w:t>Dirección</w:t>
            </w:r>
          </w:p>
          <w:p w14:paraId="78536E19" w14:textId="77777777" w:rsidR="00F826B2" w:rsidRDefault="00F826B2" w:rsidP="00F826B2">
            <w:r>
              <w:t>Correo electrónico / teléfono</w:t>
            </w:r>
          </w:p>
        </w:tc>
      </w:tr>
      <w:tr w:rsidR="00520D41" w14:paraId="516EED80" w14:textId="77777777" w:rsidTr="004B2833">
        <w:tc>
          <w:tcPr>
            <w:tcW w:w="2212" w:type="dxa"/>
          </w:tcPr>
          <w:p w14:paraId="0DF41DA7" w14:textId="77777777" w:rsidR="00520D41" w:rsidRDefault="00F826B2">
            <w:pPr>
              <w:pStyle w:val="Ttulo1"/>
            </w:pPr>
            <w:r w:rsidRPr="00F826B2">
              <w:rPr>
                <w:color w:val="FF0000"/>
              </w:rPr>
              <w:t>INFORMACiÓN DE LA OFERTA</w:t>
            </w:r>
          </w:p>
        </w:tc>
        <w:tc>
          <w:tcPr>
            <w:tcW w:w="7650" w:type="dxa"/>
          </w:tcPr>
          <w:p w14:paraId="6922465D" w14:textId="77777777" w:rsidR="00520D41" w:rsidRDefault="00F826B2" w:rsidP="00F826B2">
            <w:r>
              <w:t>Requisitos del aspirante</w:t>
            </w:r>
          </w:p>
          <w:p w14:paraId="62F24E8D" w14:textId="77777777" w:rsidR="00F826B2" w:rsidRDefault="00F826B2" w:rsidP="00F826B2">
            <w:r>
              <w:t>Duración del contrato</w:t>
            </w:r>
          </w:p>
          <w:p w14:paraId="04BC5F3A" w14:textId="77777777" w:rsidR="00970511" w:rsidRDefault="00970511" w:rsidP="00F826B2">
            <w:r>
              <w:t>Jornada</w:t>
            </w:r>
          </w:p>
          <w:p w14:paraId="499DEC0B" w14:textId="77777777" w:rsidR="00CB12BB" w:rsidRDefault="00CB12BB" w:rsidP="00F826B2">
            <w:r>
              <w:t>Lugar</w:t>
            </w:r>
          </w:p>
          <w:p w14:paraId="4A752FC5" w14:textId="77777777" w:rsidR="00F826B2" w:rsidRDefault="00F826B2" w:rsidP="00F826B2">
            <w:r>
              <w:t>Funciones</w:t>
            </w:r>
          </w:p>
          <w:p w14:paraId="0CB6873D" w14:textId="77777777" w:rsidR="00F826B2" w:rsidRDefault="00F826B2" w:rsidP="00F826B2">
            <w:r>
              <w:t>Otros datos</w:t>
            </w:r>
          </w:p>
        </w:tc>
      </w:tr>
      <w:tr w:rsidR="00520D41" w14:paraId="1F295F58" w14:textId="77777777" w:rsidTr="004B2833">
        <w:tc>
          <w:tcPr>
            <w:tcW w:w="2212" w:type="dxa"/>
          </w:tcPr>
          <w:p w14:paraId="279A2623" w14:textId="77777777" w:rsidR="00520D41" w:rsidRDefault="00F826B2">
            <w:pPr>
              <w:pStyle w:val="Ttulo1"/>
            </w:pPr>
            <w:r w:rsidRPr="00F826B2">
              <w:rPr>
                <w:color w:val="FF0000"/>
              </w:rPr>
              <w:t>DOCUmeNTACIÓN</w:t>
            </w:r>
          </w:p>
        </w:tc>
        <w:tc>
          <w:tcPr>
            <w:tcW w:w="7650" w:type="dxa"/>
          </w:tcPr>
          <w:sdt>
            <w:sdtPr>
              <w:rPr>
                <w:caps w:val="0"/>
                <w:color w:val="595959" w:themeColor="text1" w:themeTint="A6"/>
                <w:kern w:val="0"/>
              </w:rPr>
              <w:id w:val="-691765356"/>
              <w15:repeatingSection/>
            </w:sdtPr>
            <w:sdtEndPr/>
            <w:sdtContent>
              <w:sdt>
                <w:sdtPr>
                  <w:rPr>
                    <w:caps w:val="0"/>
                    <w:color w:val="595959" w:themeColor="text1" w:themeTint="A6"/>
                    <w:kern w:val="0"/>
                  </w:rPr>
                  <w:id w:val="-1126388115"/>
                  <w:placeholder>
                    <w:docPart w:val="7979269050FF4D839FD811C669E31FD2"/>
                  </w:placeholder>
                  <w15:repeatingSectionItem/>
                </w:sdtPr>
                <w:sdtEndPr/>
                <w:sdtContent>
                  <w:p w14:paraId="504DE774" w14:textId="5883D06A" w:rsidR="00A76931" w:rsidRPr="00A76931" w:rsidRDefault="00F826B2" w:rsidP="00A76931">
                    <w:pPr>
                      <w:pStyle w:val="Ttulo2"/>
                      <w:rPr>
                        <w:caps w:val="0"/>
                        <w:color w:val="auto"/>
                        <w:kern w:val="0"/>
                      </w:rPr>
                    </w:pPr>
                    <w:r w:rsidRPr="00970511">
                      <w:rPr>
                        <w:caps w:val="0"/>
                        <w:color w:val="auto"/>
                        <w:kern w:val="0"/>
                      </w:rPr>
                      <w:t>CV al correo electrónico</w:t>
                    </w:r>
                  </w:p>
                  <w:p w14:paraId="5CF96E2F" w14:textId="77777777" w:rsidR="00F826B2" w:rsidRPr="00F826B2" w:rsidRDefault="00F826B2" w:rsidP="00F826B2">
                    <w:r>
                      <w:t>Nº de teléfono de contacto</w:t>
                    </w:r>
                  </w:p>
                  <w:p w14:paraId="6804E746" w14:textId="77777777" w:rsidR="00520D41" w:rsidRDefault="009A3D6B">
                    <w:pPr>
                      <w:spacing w:line="240" w:lineRule="auto"/>
                    </w:pPr>
                  </w:p>
                </w:sdtContent>
              </w:sdt>
            </w:sdtContent>
          </w:sdt>
        </w:tc>
      </w:tr>
    </w:tbl>
    <w:p w14:paraId="113B7090" w14:textId="77777777" w:rsidR="00520D41" w:rsidRDefault="00520D41"/>
    <w:sectPr w:rsidR="00520D41">
      <w:footerReference w:type="default" r:id="rId7"/>
      <w:headerReference w:type="first" r:id="rId8"/>
      <w:pgSz w:w="12240" w:h="15840"/>
      <w:pgMar w:top="1512" w:right="1584" w:bottom="432" w:left="93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B29D3" w14:textId="77777777" w:rsidR="009A3D6B" w:rsidRDefault="009A3D6B">
      <w:pPr>
        <w:spacing w:after="0" w:line="240" w:lineRule="auto"/>
      </w:pPr>
      <w:r>
        <w:separator/>
      </w:r>
    </w:p>
  </w:endnote>
  <w:endnote w:type="continuationSeparator" w:id="0">
    <w:p w14:paraId="541BC92D" w14:textId="77777777" w:rsidR="009A3D6B" w:rsidRDefault="009A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ITC New Baskerville Std">
    <w:altName w:val="Cambri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1DE85" w14:textId="77777777" w:rsidR="00520D41" w:rsidRDefault="00DA2D22">
    <w:pPr>
      <w:pStyle w:val="Piedepgina"/>
    </w:pPr>
    <w:r>
      <w:t xml:space="preserve">Sivu </w:t>
    </w:r>
    <w:r>
      <w:fldChar w:fldCharType="begin"/>
    </w:r>
    <w:r>
      <w:instrText>PAGE</w:instrText>
    </w:r>
    <w:r>
      <w:fldChar w:fldCharType="separate"/>
    </w:r>
    <w:r w:rsidR="0042303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A5938" w14:textId="77777777" w:rsidR="009A3D6B" w:rsidRDefault="009A3D6B">
      <w:pPr>
        <w:spacing w:after="0" w:line="240" w:lineRule="auto"/>
      </w:pPr>
      <w:r>
        <w:separator/>
      </w:r>
    </w:p>
  </w:footnote>
  <w:footnote w:type="continuationSeparator" w:id="0">
    <w:p w14:paraId="08B62F44" w14:textId="77777777" w:rsidR="009A3D6B" w:rsidRDefault="009A3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95"/>
      <w:gridCol w:w="3472"/>
      <w:gridCol w:w="392"/>
      <w:gridCol w:w="1729"/>
      <w:gridCol w:w="1843"/>
      <w:gridCol w:w="1559"/>
    </w:tblGrid>
    <w:tr w:rsidR="00A76931" w:rsidRPr="00DF640E" w14:paraId="213AA135" w14:textId="77777777" w:rsidTr="00FE0011">
      <w:trPr>
        <w:trHeight w:val="1264"/>
        <w:jc w:val="center"/>
      </w:trPr>
      <w:tc>
        <w:tcPr>
          <w:tcW w:w="5359" w:type="dxa"/>
          <w:gridSpan w:val="3"/>
          <w:tcBorders>
            <w:top w:val="single" w:sz="2" w:space="0" w:color="auto"/>
            <w:left w:val="nil"/>
            <w:bottom w:val="nil"/>
            <w:right w:val="nil"/>
          </w:tcBorders>
        </w:tcPr>
        <w:p w14:paraId="7860D2EC" w14:textId="77777777" w:rsidR="00A76931" w:rsidRPr="00DF640E" w:rsidRDefault="00A76931" w:rsidP="00A76931">
          <w:pPr>
            <w:tabs>
              <w:tab w:val="center" w:pos="4252"/>
              <w:tab w:val="right" w:pos="8504"/>
            </w:tabs>
            <w:spacing w:before="60" w:after="0"/>
            <w:ind w:left="-122"/>
            <w:rPr>
              <w:rFonts w:ascii="Calibri" w:eastAsia="Times New Roman" w:hAnsi="Calibri" w:cs="ITC New Baskerville Std"/>
              <w:sz w:val="22"/>
              <w:szCs w:val="21"/>
              <w:lang w:val="es-ES"/>
            </w:rPr>
          </w:pPr>
          <w:r w:rsidRPr="00DF640E">
            <w:rPr>
              <w:rFonts w:ascii="Calibri" w:eastAsia="Times New Roman" w:hAnsi="Calibri" w:cs="ITC New Baskerville Std"/>
              <w:noProof/>
              <w:sz w:val="22"/>
              <w:szCs w:val="21"/>
              <w:lang w:val="es-ES" w:eastAsia="es-ES"/>
            </w:rPr>
            <w:drawing>
              <wp:inline distT="0" distB="0" distL="0" distR="0" wp14:anchorId="631DD770" wp14:editId="0ADEE1CC">
                <wp:extent cx="2453640" cy="426720"/>
                <wp:effectExtent l="0" t="0" r="3810" b="0"/>
                <wp:docPr id="36" name="Imagen 36" descr="Dibujo en blanco y negr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Dibujo en blanco y negr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364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9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14:paraId="3588956E" w14:textId="77777777" w:rsidR="00A76931" w:rsidRPr="00DF640E" w:rsidRDefault="00A76931" w:rsidP="00A76931">
          <w:pPr>
            <w:spacing w:before="60" w:after="0"/>
            <w:ind w:left="-78" w:hanging="30"/>
            <w:rPr>
              <w:rFonts w:ascii="Calibri" w:eastAsia="Calibri" w:hAnsi="Calibri" w:cs="ITC New Baskerville Std"/>
              <w:i/>
              <w:iCs/>
              <w:color w:val="D42E12"/>
              <w:spacing w:val="-8"/>
              <w:position w:val="4"/>
              <w:sz w:val="17"/>
              <w:szCs w:val="17"/>
              <w:lang w:val="es-ES"/>
            </w:rPr>
          </w:pPr>
          <w:r w:rsidRPr="00DF640E">
            <w:rPr>
              <w:rFonts w:ascii="Calibri" w:eastAsia="Calibri" w:hAnsi="Calibri" w:cs="ITC New Baskerville Std"/>
              <w:i/>
              <w:iCs/>
              <w:color w:val="D42E12"/>
              <w:spacing w:val="-8"/>
              <w:position w:val="4"/>
              <w:sz w:val="17"/>
              <w:szCs w:val="17"/>
              <w:lang w:val="es-ES"/>
            </w:rPr>
            <w:t>Campus de Pontevedra</w:t>
          </w:r>
        </w:p>
      </w:tc>
      <w:tc>
        <w:tcPr>
          <w:tcW w:w="1843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14:paraId="53D973CD" w14:textId="77777777" w:rsidR="00A76931" w:rsidRPr="00DF640E" w:rsidRDefault="00A76931" w:rsidP="00A76931">
          <w:pPr>
            <w:tabs>
              <w:tab w:val="center" w:pos="4252"/>
              <w:tab w:val="right" w:pos="9674"/>
            </w:tabs>
            <w:spacing w:before="60" w:after="0"/>
            <w:ind w:left="-108"/>
            <w:rPr>
              <w:rFonts w:ascii="Calibri" w:eastAsia="Calibri" w:hAnsi="Calibri" w:cs="ITC New Baskerville Std"/>
              <w:color w:val="D42E12"/>
              <w:spacing w:val="-8"/>
              <w:position w:val="4"/>
              <w:sz w:val="22"/>
              <w:szCs w:val="22"/>
              <w:lang w:val="es-ES"/>
            </w:rPr>
          </w:pPr>
          <w:r w:rsidRPr="00DF640E">
            <w:rPr>
              <w:rFonts w:ascii="Calibri" w:eastAsia="Calibri" w:hAnsi="Calibri" w:cs="ITC New Baskerville Std"/>
              <w:color w:val="D42E12"/>
              <w:spacing w:val="-8"/>
              <w:position w:val="4"/>
              <w:sz w:val="22"/>
              <w:szCs w:val="22"/>
            </w:rPr>
            <w:t>Facultade</w:t>
          </w:r>
          <w:r w:rsidRPr="00DF640E">
            <w:rPr>
              <w:rFonts w:ascii="Calibri" w:eastAsia="Calibri" w:hAnsi="Calibri" w:cs="ITC New Baskerville Std"/>
              <w:color w:val="D42E12"/>
              <w:spacing w:val="-8"/>
              <w:position w:val="4"/>
              <w:sz w:val="22"/>
              <w:szCs w:val="22"/>
              <w:lang w:val="es-ES"/>
            </w:rPr>
            <w:t xml:space="preserve"> de</w:t>
          </w:r>
          <w:r w:rsidRPr="00DF640E">
            <w:rPr>
              <w:rFonts w:ascii="Calibri" w:eastAsia="Calibri" w:hAnsi="Calibri"/>
              <w:color w:val="D42E12"/>
              <w:spacing w:val="-8"/>
              <w:position w:val="4"/>
              <w:sz w:val="22"/>
              <w:szCs w:val="22"/>
              <w:lang w:val="es-ES"/>
            </w:rPr>
            <w:br/>
          </w:r>
          <w:r w:rsidRPr="00DF640E">
            <w:rPr>
              <w:rFonts w:ascii="Calibri" w:eastAsia="Calibri" w:hAnsi="Calibri" w:cs="ITC New Baskerville Std"/>
              <w:color w:val="D42E12"/>
              <w:spacing w:val="-8"/>
              <w:position w:val="4"/>
              <w:sz w:val="22"/>
              <w:szCs w:val="22"/>
              <w:lang w:val="es-ES"/>
            </w:rPr>
            <w:t>Fisioterapia</w:t>
          </w:r>
        </w:p>
      </w:tc>
      <w:tc>
        <w:tcPr>
          <w:tcW w:w="1559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14:paraId="583C6D51" w14:textId="77777777" w:rsidR="00A76931" w:rsidRPr="00DF640E" w:rsidRDefault="00A76931" w:rsidP="00A76931">
          <w:pPr>
            <w:tabs>
              <w:tab w:val="center" w:pos="4252"/>
              <w:tab w:val="right" w:pos="8504"/>
            </w:tabs>
            <w:spacing w:after="0"/>
            <w:rPr>
              <w:rFonts w:ascii="Calibri" w:eastAsia="Calibri" w:hAnsi="Calibri" w:cs="ITC New Baskerville Std"/>
              <w:sz w:val="22"/>
              <w:szCs w:val="22"/>
              <w:lang w:val="es-ES"/>
            </w:rPr>
          </w:pPr>
        </w:p>
      </w:tc>
    </w:tr>
    <w:tr w:rsidR="00A76931" w:rsidRPr="00DF640E" w14:paraId="15CFE200" w14:textId="77777777" w:rsidTr="00FE0011">
      <w:trPr>
        <w:trHeight w:val="844"/>
        <w:jc w:val="center"/>
      </w:trPr>
      <w:tc>
        <w:tcPr>
          <w:tcW w:w="149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1472D7E" w14:textId="77777777" w:rsidR="00A76931" w:rsidRPr="00DF640E" w:rsidRDefault="00A76931" w:rsidP="00A76931">
          <w:pPr>
            <w:tabs>
              <w:tab w:val="center" w:pos="4252"/>
              <w:tab w:val="right" w:pos="8504"/>
            </w:tabs>
            <w:spacing w:after="0"/>
            <w:rPr>
              <w:rFonts w:ascii="Calibri" w:eastAsia="Calibri" w:hAnsi="Calibri" w:cs="ITC New Baskerville Std"/>
              <w:sz w:val="22"/>
              <w:szCs w:val="22"/>
              <w:lang w:val="es-ES"/>
            </w:rPr>
          </w:pPr>
        </w:p>
      </w:tc>
      <w:tc>
        <w:tcPr>
          <w:tcW w:w="347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2A9204E" w14:textId="77777777" w:rsidR="00A76931" w:rsidRPr="00DF640E" w:rsidRDefault="00A76931" w:rsidP="00A76931">
          <w:pPr>
            <w:tabs>
              <w:tab w:val="center" w:pos="4252"/>
              <w:tab w:val="right" w:pos="8504"/>
            </w:tabs>
            <w:spacing w:after="0"/>
            <w:rPr>
              <w:rFonts w:ascii="Calibri" w:eastAsia="Calibri" w:hAnsi="Calibri" w:cs="ITC New Baskerville Std"/>
              <w:sz w:val="22"/>
              <w:szCs w:val="22"/>
              <w:lang w:val="es-ES"/>
            </w:rPr>
          </w:pPr>
        </w:p>
      </w:tc>
      <w:tc>
        <w:tcPr>
          <w:tcW w:w="39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D490889" w14:textId="77777777" w:rsidR="00A76931" w:rsidRPr="00DF640E" w:rsidRDefault="00A76931" w:rsidP="00A76931">
          <w:pPr>
            <w:tabs>
              <w:tab w:val="center" w:pos="4252"/>
              <w:tab w:val="right" w:pos="8504"/>
            </w:tabs>
            <w:spacing w:after="0"/>
            <w:rPr>
              <w:rFonts w:ascii="Calibri" w:eastAsia="Calibri" w:hAnsi="Calibri" w:cs="ITC New Baskerville Std"/>
              <w:sz w:val="22"/>
              <w:szCs w:val="22"/>
              <w:lang w:val="es-ES"/>
            </w:rPr>
          </w:pPr>
        </w:p>
      </w:tc>
      <w:tc>
        <w:tcPr>
          <w:tcW w:w="1729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14:paraId="65D92C16" w14:textId="77777777" w:rsidR="00A76931" w:rsidRPr="00DF640E" w:rsidRDefault="00A76931" w:rsidP="00A76931">
          <w:pPr>
            <w:tabs>
              <w:tab w:val="center" w:pos="4252"/>
              <w:tab w:val="right" w:pos="8504"/>
              <w:tab w:val="right" w:pos="9674"/>
            </w:tabs>
            <w:spacing w:before="60" w:after="0"/>
            <w:ind w:left="-102"/>
            <w:rPr>
              <w:rFonts w:ascii="Calibri" w:eastAsia="Times New Roman" w:hAnsi="Calibri" w:cs="ITC New Baskerville Std"/>
              <w:sz w:val="16"/>
              <w:szCs w:val="16"/>
              <w:u w:val="single"/>
              <w:lang w:val="es-ES"/>
            </w:rPr>
          </w:pPr>
          <w:r w:rsidRPr="00DF640E"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  <w:t>Campus A Xunqueira</w:t>
          </w:r>
          <w:r w:rsidRPr="00DF640E"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  <w:br/>
            <w:t>36005 Pontevedra</w:t>
          </w:r>
          <w:r w:rsidRPr="00DF640E"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  <w:br/>
            <w:t>España</w:t>
          </w:r>
        </w:p>
      </w:tc>
      <w:tc>
        <w:tcPr>
          <w:tcW w:w="1843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14:paraId="577D414D" w14:textId="77777777" w:rsidR="00A76931" w:rsidRPr="00DF640E" w:rsidRDefault="00A76931" w:rsidP="00A76931">
          <w:pPr>
            <w:tabs>
              <w:tab w:val="center" w:pos="4252"/>
              <w:tab w:val="right" w:pos="8504"/>
              <w:tab w:val="right" w:pos="9674"/>
            </w:tabs>
            <w:spacing w:before="60" w:after="0"/>
            <w:ind w:left="-102"/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</w:pPr>
          <w:r w:rsidRPr="00DF640E"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  <w:t>Teléfonos:</w:t>
          </w:r>
        </w:p>
        <w:p w14:paraId="7B3F03BB" w14:textId="77777777" w:rsidR="00A76931" w:rsidRPr="00DF640E" w:rsidRDefault="00A76931" w:rsidP="00A76931">
          <w:pPr>
            <w:tabs>
              <w:tab w:val="center" w:pos="4252"/>
              <w:tab w:val="right" w:pos="8504"/>
              <w:tab w:val="right" w:pos="9674"/>
            </w:tabs>
            <w:spacing w:before="60" w:after="0"/>
            <w:ind w:left="-102"/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</w:pPr>
          <w:r w:rsidRPr="00DF640E"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  <w:t>Conserxería: 986 801 750</w:t>
          </w:r>
          <w:r w:rsidRPr="00DF640E">
            <w:rPr>
              <w:rFonts w:ascii="Calibri" w:eastAsia="Times New Roman" w:hAnsi="Calibri" w:cs="ITC New Baskerville Std"/>
              <w:sz w:val="16"/>
              <w:szCs w:val="16"/>
              <w:lang w:val="es-ES"/>
            </w:rPr>
            <w:br/>
            <w:t>Decanato: 986 801 752</w:t>
          </w:r>
        </w:p>
      </w:tc>
      <w:tc>
        <w:tcPr>
          <w:tcW w:w="1559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14:paraId="3B7F1831" w14:textId="77777777" w:rsidR="00A76931" w:rsidRPr="00DF640E" w:rsidRDefault="009A3D6B" w:rsidP="00A76931">
          <w:pPr>
            <w:tabs>
              <w:tab w:val="center" w:pos="4252"/>
              <w:tab w:val="right" w:pos="8504"/>
              <w:tab w:val="right" w:pos="9674"/>
            </w:tabs>
            <w:spacing w:before="60" w:after="0"/>
            <w:ind w:left="-102"/>
            <w:rPr>
              <w:rFonts w:ascii="Calibri" w:eastAsia="Times New Roman" w:hAnsi="Calibri" w:cs="ITC New Baskerville Std"/>
              <w:spacing w:val="-6"/>
              <w:sz w:val="16"/>
              <w:szCs w:val="16"/>
              <w:lang w:val="es-ES"/>
            </w:rPr>
          </w:pPr>
          <w:hyperlink r:id="rId2" w:history="1">
            <w:r w:rsidR="00A76931" w:rsidRPr="00DF640E">
              <w:rPr>
                <w:rFonts w:ascii="Calibri" w:eastAsia="Times New Roman" w:hAnsi="Calibri" w:cs="ITC New Baskerville Std"/>
                <w:color w:val="000000"/>
                <w:spacing w:val="-6"/>
                <w:sz w:val="16"/>
                <w:szCs w:val="16"/>
                <w:lang w:val="es-ES"/>
              </w:rPr>
              <w:t>fisioterapia.uvigo.es</w:t>
            </w:r>
          </w:hyperlink>
          <w:r w:rsidR="00A76931" w:rsidRPr="00DF640E">
            <w:rPr>
              <w:rFonts w:ascii="Calibri" w:eastAsia="Times New Roman" w:hAnsi="Calibri" w:cs="ITC New Baskerville Std"/>
              <w:spacing w:val="-6"/>
              <w:sz w:val="16"/>
              <w:szCs w:val="16"/>
              <w:lang w:val="es-ES"/>
            </w:rPr>
            <w:br/>
            <w:t>sdfisioterapia@uvigo.es</w:t>
          </w:r>
        </w:p>
      </w:tc>
    </w:tr>
  </w:tbl>
  <w:p w14:paraId="4F5F99A8" w14:textId="77777777" w:rsidR="00F826B2" w:rsidRDefault="00F826B2">
    <w:pPr>
      <w:pStyle w:val="Encabezado"/>
    </w:pPr>
  </w:p>
  <w:p w14:paraId="604EABA3" w14:textId="57250960" w:rsidR="00F826B2" w:rsidRDefault="00F826B2">
    <w:pPr>
      <w:pStyle w:val="Encabezado"/>
    </w:pPr>
  </w:p>
  <w:p w14:paraId="42E58982" w14:textId="4EC14BD7" w:rsidR="00A76931" w:rsidRDefault="00A76931">
    <w:pPr>
      <w:pStyle w:val="Encabezado"/>
    </w:pPr>
  </w:p>
  <w:p w14:paraId="68874A93" w14:textId="2944D095" w:rsidR="004B2833" w:rsidRDefault="004B2833">
    <w:pPr>
      <w:pStyle w:val="Encabezado"/>
    </w:pPr>
  </w:p>
  <w:p w14:paraId="50029C2D" w14:textId="77777777" w:rsidR="004B2833" w:rsidRDefault="004B2833">
    <w:pPr>
      <w:pStyle w:val="Encabezado"/>
    </w:pPr>
  </w:p>
  <w:p w14:paraId="73EF852F" w14:textId="77777777" w:rsidR="00A76931" w:rsidRDefault="00A769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B2"/>
    <w:rsid w:val="00245BE4"/>
    <w:rsid w:val="00423036"/>
    <w:rsid w:val="004B2833"/>
    <w:rsid w:val="00520D41"/>
    <w:rsid w:val="00886AF3"/>
    <w:rsid w:val="00970511"/>
    <w:rsid w:val="009A3D6B"/>
    <w:rsid w:val="00A21A67"/>
    <w:rsid w:val="00A76931"/>
    <w:rsid w:val="00CB12BB"/>
    <w:rsid w:val="00DA2D22"/>
    <w:rsid w:val="00F826B2"/>
    <w:rsid w:val="00FD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071F9"/>
  <w15:chartTrackingRefBased/>
  <w15:docId w15:val="{A6940744-5EE8-4468-B812-167E9330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fi-FI" w:eastAsia="fi-FI" w:bidi="ar-SA"/>
      </w:rPr>
    </w:rPrDefault>
    <w:pPrDefault>
      <w:pPr>
        <w:spacing w:after="18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unhideWhenUsed/>
    <w:qFormat/>
    <w:pPr>
      <w:pBdr>
        <w:right w:val="single" w:sz="8" w:space="4" w:color="7C9E0E" w:themeColor="accent1"/>
      </w:pBdr>
      <w:spacing w:after="0" w:line="240" w:lineRule="auto"/>
      <w:jc w:val="right"/>
      <w:outlineLvl w:val="0"/>
    </w:pPr>
    <w:rPr>
      <w:b/>
      <w:bCs/>
      <w:caps/>
      <w:color w:val="7C9E0E" w:themeColor="accent1"/>
      <w:kern w:val="20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pPr>
      <w:keepNext/>
      <w:keepLines/>
      <w:spacing w:after="0"/>
      <w:outlineLvl w:val="1"/>
    </w:pPr>
    <w:rPr>
      <w:caps/>
      <w:color w:val="000000" w:themeColor="text1"/>
      <w:kern w:val="20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pPr>
      <w:keepNext/>
      <w:keepLines/>
      <w:spacing w:after="80"/>
      <w:outlineLvl w:val="2"/>
    </w:pPr>
    <w:rPr>
      <w:caps/>
      <w:color w:val="7F7F7F" w:themeColor="text1" w:themeTint="80"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Pr>
      <w:b/>
      <w:bCs/>
      <w:caps/>
      <w:color w:val="7C9E0E" w:themeColor="accent1"/>
      <w:kern w:val="20"/>
    </w:rPr>
  </w:style>
  <w:style w:type="character" w:customStyle="1" w:styleId="Ttulo2Car">
    <w:name w:val="Título 2 Car"/>
    <w:basedOn w:val="Fuentedeprrafopredeter"/>
    <w:link w:val="Ttulo2"/>
    <w:uiPriority w:val="1"/>
    <w:rPr>
      <w:caps/>
      <w:color w:val="000000" w:themeColor="text1"/>
      <w:kern w:val="20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table" w:customStyle="1" w:styleId="Ansioluettelontaulukko">
    <w:name w:val="Ansioluettelon taulukko"/>
    <w:basedOn w:val="Tablanormal"/>
    <w:uiPriority w:val="99"/>
    <w:pPr>
      <w:spacing w:before="40" w:line="288" w:lineRule="auto"/>
    </w:pPr>
    <w:rPr>
      <w:color w:val="595959" w:themeColor="text1" w:themeTint="A6"/>
      <w:sz w:val="20"/>
      <w:szCs w:val="20"/>
    </w:rPr>
    <w:tblPr>
      <w:tblBorders>
        <w:insideH w:val="single" w:sz="4" w:space="0" w:color="7C9E0E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Taulukkoruudukko">
    <w:name w:val="Taulukkoruudukko"/>
    <w:basedOn w:val="Tabla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3"/>
    <w:qFormat/>
    <w:pPr>
      <w:spacing w:after="0" w:line="240" w:lineRule="auto"/>
    </w:pPr>
  </w:style>
  <w:style w:type="character" w:styleId="Textoennegrita">
    <w:name w:val="Strong"/>
    <w:basedOn w:val="Fuentedeprrafopredeter"/>
    <w:uiPriority w:val="1"/>
    <w:qFormat/>
    <w:rPr>
      <w:b/>
      <w:bCs/>
    </w:rPr>
  </w:style>
  <w:style w:type="character" w:customStyle="1" w:styleId="Ttulo3Car">
    <w:name w:val="Título 3 Car"/>
    <w:basedOn w:val="Fuentedeprrafopredeter"/>
    <w:link w:val="Ttulo3"/>
    <w:uiPriority w:val="1"/>
    <w:rPr>
      <w:caps/>
      <w:color w:val="7F7F7F" w:themeColor="text1" w:themeTint="80"/>
      <w:sz w:val="17"/>
      <w:szCs w:val="17"/>
    </w:rPr>
  </w:style>
  <w:style w:type="paragraph" w:customStyle="1" w:styleId="Nimi">
    <w:name w:val="Nimi: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caps/>
      <w:color w:val="7C9E0E" w:themeColor="accent1"/>
      <w:sz w:val="48"/>
      <w:szCs w:val="48"/>
    </w:rPr>
  </w:style>
  <w:style w:type="character" w:styleId="nfasis">
    <w:name w:val="Emphasis"/>
    <w:basedOn w:val="Fuentedeprrafopredeter"/>
    <w:uiPriority w:val="2"/>
    <w:unhideWhenUsed/>
    <w:qFormat/>
    <w:rPr>
      <w:i w:val="0"/>
      <w:iCs w:val="0"/>
      <w:color w:val="7C9E0E" w:themeColor="accent1"/>
    </w:rPr>
  </w:style>
  <w:style w:type="paragraph" w:styleId="Encabezado">
    <w:name w:val="header"/>
    <w:basedOn w:val="Normal"/>
    <w:link w:val="EncabezadoC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</w:style>
  <w:style w:type="paragraph" w:styleId="Piedepgina">
    <w:name w:val="footer"/>
    <w:basedOn w:val="Normal"/>
    <w:link w:val="PiedepginaCar"/>
    <w:uiPriority w:val="99"/>
    <w:unhideWhenUsed/>
    <w:qFormat/>
    <w:pPr>
      <w:spacing w:before="240" w:after="0" w:line="240" w:lineRule="auto"/>
      <w:jc w:val="right"/>
    </w:pPr>
    <w:rPr>
      <w:b/>
      <w:bCs/>
      <w:caps/>
      <w:color w:val="7C9E0E" w:themeColor="accent1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Pr>
      <w:b/>
      <w:bCs/>
      <w:caps/>
      <w:color w:val="7C9E0E" w:themeColor="accent1"/>
      <w:sz w:val="16"/>
      <w:szCs w:val="16"/>
    </w:rPr>
  </w:style>
  <w:style w:type="paragraph" w:customStyle="1" w:styleId="Enderezo">
    <w:name w:val="Enderezo"/>
    <w:basedOn w:val="Normal"/>
    <w:link w:val="EnderezoCar"/>
    <w:autoRedefine/>
    <w:qFormat/>
    <w:rsid w:val="00F826B2"/>
    <w:pPr>
      <w:tabs>
        <w:tab w:val="left" w:pos="429"/>
        <w:tab w:val="center" w:pos="4252"/>
        <w:tab w:val="right" w:pos="8504"/>
        <w:tab w:val="right" w:pos="9674"/>
      </w:tabs>
      <w:spacing w:before="60" w:after="0" w:line="240" w:lineRule="auto"/>
      <w:ind w:left="-102"/>
      <w:contextualSpacing/>
    </w:pPr>
    <w:rPr>
      <w:rFonts w:ascii="ITC New Baskerville Std" w:eastAsia="Cambria" w:hAnsi="ITC New Baskerville Std" w:cs="Times New Roman"/>
      <w:color w:val="auto"/>
      <w:sz w:val="16"/>
      <w:szCs w:val="24"/>
      <w:lang w:val="gl-ES" w:eastAsia="en-US"/>
    </w:rPr>
  </w:style>
  <w:style w:type="character" w:customStyle="1" w:styleId="EnderezoCar">
    <w:name w:val="Enderezo Car"/>
    <w:link w:val="Enderezo"/>
    <w:rsid w:val="00F826B2"/>
    <w:rPr>
      <w:rFonts w:ascii="ITC New Baskerville Std" w:eastAsia="Cambria" w:hAnsi="ITC New Baskerville Std" w:cs="Times New Roman"/>
      <w:color w:val="auto"/>
      <w:sz w:val="16"/>
      <w:szCs w:val="24"/>
      <w:lang w:val="gl-ES" w:eastAsia="en-US"/>
    </w:rPr>
  </w:style>
  <w:style w:type="paragraph" w:customStyle="1" w:styleId="logo">
    <w:name w:val="logo"/>
    <w:basedOn w:val="Encabezado"/>
    <w:autoRedefine/>
    <w:rsid w:val="00F826B2"/>
    <w:pPr>
      <w:tabs>
        <w:tab w:val="clear" w:pos="4680"/>
        <w:tab w:val="clear" w:pos="9360"/>
        <w:tab w:val="center" w:pos="4252"/>
        <w:tab w:val="right" w:pos="8504"/>
      </w:tabs>
      <w:spacing w:before="60"/>
      <w:ind w:left="-122"/>
      <w:contextualSpacing/>
    </w:pPr>
    <w:rPr>
      <w:rFonts w:ascii="ITC New Baskerville Std" w:eastAsia="Cambria" w:hAnsi="ITC New Baskerville Std" w:cs="Times New Roman"/>
      <w:color w:val="auto"/>
      <w:sz w:val="21"/>
      <w:szCs w:val="24"/>
      <w:lang w:val="gl-ES" w:eastAsia="en-US"/>
    </w:rPr>
  </w:style>
  <w:style w:type="paragraph" w:customStyle="1" w:styleId="Enderezocomprimido">
    <w:name w:val="Enderezo_comprimido"/>
    <w:basedOn w:val="Enderezo"/>
    <w:rsid w:val="00F826B2"/>
    <w:rPr>
      <w:spacing w:val="-6"/>
      <w:szCs w:val="16"/>
    </w:rPr>
  </w:style>
  <w:style w:type="paragraph" w:customStyle="1" w:styleId="CampusPontevedra">
    <w:name w:val="Campus_Pontevedra"/>
    <w:basedOn w:val="Normal"/>
    <w:rsid w:val="00F826B2"/>
    <w:pPr>
      <w:spacing w:before="60" w:after="0" w:line="240" w:lineRule="auto"/>
      <w:ind w:left="-108"/>
    </w:pPr>
    <w:rPr>
      <w:rFonts w:ascii="ITC New Baskerville Std" w:eastAsia="Times New Roman" w:hAnsi="ITC New Baskerville Std" w:cs="Times New Roman"/>
      <w:i/>
      <w:color w:val="D42E12"/>
      <w:spacing w:val="-8"/>
      <w:position w:val="4"/>
      <w:sz w:val="17"/>
      <w:szCs w:val="24"/>
      <w:lang w:val="gl-ES" w:eastAsia="en-US"/>
    </w:rPr>
  </w:style>
  <w:style w:type="paragraph" w:customStyle="1" w:styleId="NomeCentroPontevedra">
    <w:name w:val="Nome_Centro_Pontevedra"/>
    <w:basedOn w:val="Normal"/>
    <w:rsid w:val="00F826B2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Times New Roman"/>
      <w:color w:val="D42E12"/>
      <w:spacing w:val="-8"/>
      <w:position w:val="4"/>
      <w:sz w:val="24"/>
      <w:szCs w:val="24"/>
      <w:lang w:val="gl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70511"/>
    <w:pPr>
      <w:spacing w:after="0" w:line="240" w:lineRule="auto"/>
    </w:pPr>
    <w:rPr>
      <w:rFonts w:ascii="Segoe UI" w:hAnsi="Segoe UI" w:cs="Segoe UI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0511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ebs.uvigo.es/mpsp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retaria%20Fisiotera\AppData\Roaming\Microsoft\Plantillas\Perusansioluettel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A335BF81E4FB89CE69C2B519D0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39A51-3085-45E8-8706-F0E1A6B79C2F}"/>
      </w:docPartPr>
      <w:docPartBody>
        <w:p w:rsidR="009C6110" w:rsidRDefault="009A63BC">
          <w:pPr>
            <w:pStyle w:val="4AAA335BF81E4FB89CE69C2B519D02BC"/>
          </w:pPr>
          <w:r>
            <w:t>[Oma nimi]</w:t>
          </w:r>
        </w:p>
      </w:docPartBody>
    </w:docPart>
    <w:docPart>
      <w:docPartPr>
        <w:name w:val="7979269050FF4D839FD811C669E31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C5ABE-91EE-41FE-9AB8-3989D190E6EC}"/>
      </w:docPartPr>
      <w:docPartBody>
        <w:p w:rsidR="009C6110" w:rsidRDefault="009A63BC">
          <w:pPr>
            <w:pStyle w:val="7979269050FF4D839FD811C669E31FD2"/>
          </w:pPr>
          <w:r>
            <w:rPr>
              <w:rStyle w:val="Textodelmarcadordeposicin"/>
            </w:rPr>
            <w:t>Lisää toistettavaa sisältöä – ja halutessasi myös muita sisältöohjausobjekteja. Voit myös lisätä tämän ohjausobjektin taulukon rivien ympärille tiettyjen taulukon osien toistamista varten.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ITC New Baskerville Std">
    <w:altName w:val="Cambri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FE6"/>
    <w:rsid w:val="00015DE0"/>
    <w:rsid w:val="00063FE6"/>
    <w:rsid w:val="009A63BC"/>
    <w:rsid w:val="009C6110"/>
    <w:rsid w:val="00FD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AAA335BF81E4FB89CE69C2B519D02BC">
    <w:name w:val="4AAA335BF81E4FB89CE69C2B519D02BC"/>
  </w:style>
  <w:style w:type="character" w:styleId="Textodelmarcadordeposicin">
    <w:name w:val="Placeholder Text"/>
    <w:basedOn w:val="Fuentedeprrafopredeter"/>
    <w:uiPriority w:val="99"/>
    <w:semiHidden/>
    <w:rsid w:val="00063FE6"/>
    <w:rPr>
      <w:color w:val="808080"/>
    </w:rPr>
  </w:style>
  <w:style w:type="paragraph" w:customStyle="1" w:styleId="7979269050FF4D839FD811C669E31FD2">
    <w:name w:val="7979269050FF4D839FD811C669E31FD2"/>
  </w:style>
  <w:style w:type="character" w:styleId="Textoennegrita">
    <w:name w:val="Strong"/>
    <w:basedOn w:val="Fuentedeprrafopredeter"/>
    <w:uiPriority w:val="1"/>
    <w:qFormat/>
    <w:rsid w:val="00063FE6"/>
    <w:rPr>
      <w:b/>
      <w:bCs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231F20"/>
      </a:dk2>
      <a:lt2>
        <a:srgbClr val="F0F0F0"/>
      </a:lt2>
      <a:accent1>
        <a:srgbClr val="7C9E0E"/>
      </a:accent1>
      <a:accent2>
        <a:srgbClr val="4D4D4D"/>
      </a:accent2>
      <a:accent3>
        <a:srgbClr val="3C6478"/>
      </a:accent3>
      <a:accent4>
        <a:srgbClr val="6D5535"/>
      </a:accent4>
      <a:accent5>
        <a:srgbClr val="8D3F4C"/>
      </a:accent5>
      <a:accent6>
        <a:srgbClr val="654C7A"/>
      </a:accent6>
      <a:hlink>
        <a:srgbClr val="8EB610"/>
      </a:hlink>
      <a:folHlink>
        <a:srgbClr val="F7921E"/>
      </a:folHlink>
    </a:clrScheme>
    <a:fontScheme name="Resume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0FCBD0F-3390-47E6-A184-5BF9DF979D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Perusansioluettelo.dotx</Template>
  <TotalTime>0</TotalTime>
  <Pages>1</Pages>
  <Words>41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      OFERTA DE EMPLEO</dc:creator>
  <cp:keywords/>
  <dc:description/>
  <cp:lastModifiedBy>Clara Garcia Diaz</cp:lastModifiedBy>
  <cp:revision>2</cp:revision>
  <cp:lastPrinted>2016-01-26T10:33:00Z</cp:lastPrinted>
  <dcterms:created xsi:type="dcterms:W3CDTF">2021-09-23T14:04:00Z</dcterms:created>
  <dcterms:modified xsi:type="dcterms:W3CDTF">2021-09-23T14:04:00Z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TC034566219991</vt:lpwstr>
  </property>
</Properties>
</file>